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E5B1C8" w14:textId="77777777" w:rsidR="00AA6F4D" w:rsidRPr="00BB212B" w:rsidRDefault="00E0221A" w:rsidP="0021114E">
      <w:pPr>
        <w:pStyle w:val="LGAItemNoHeading"/>
        <w:spacing w:before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Children’s services improvement and intervention</w:t>
      </w:r>
    </w:p>
    <w:p w14:paraId="67E23047" w14:textId="77777777" w:rsidR="00BB212B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Purpose</w:t>
      </w:r>
    </w:p>
    <w:p w14:paraId="6B62FFD6" w14:textId="77777777" w:rsidR="0021114E" w:rsidRPr="0021114E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4FFDB219" w14:textId="77777777" w:rsidR="001172B6" w:rsidRPr="0021114E" w:rsidRDefault="00E0221A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szCs w:val="22"/>
        </w:rPr>
        <w:t xml:space="preserve">For discussion and </w:t>
      </w:r>
      <w:r w:rsidR="005F0364">
        <w:rPr>
          <w:rFonts w:ascii="Arial" w:hAnsi="Arial" w:cs="Arial"/>
          <w:szCs w:val="22"/>
        </w:rPr>
        <w:t>decision</w:t>
      </w:r>
      <w:r w:rsidR="004B0FD9">
        <w:rPr>
          <w:rFonts w:ascii="Arial" w:hAnsi="Arial" w:cs="Arial"/>
          <w:szCs w:val="22"/>
        </w:rPr>
        <w:t>.</w:t>
      </w:r>
    </w:p>
    <w:p w14:paraId="52A63E93" w14:textId="77777777" w:rsidR="00A601EC" w:rsidRPr="0021114E" w:rsidRDefault="00A601EC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4EBB70E8" w14:textId="77777777" w:rsidR="000C3360" w:rsidRPr="0021114E" w:rsidRDefault="000C3360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 w:rsidRPr="0021114E">
        <w:rPr>
          <w:rFonts w:ascii="Arial" w:hAnsi="Arial" w:cs="Arial"/>
          <w:b/>
          <w:szCs w:val="22"/>
        </w:rPr>
        <w:t>Summary</w:t>
      </w:r>
    </w:p>
    <w:p w14:paraId="07E75684" w14:textId="77777777" w:rsidR="00A601EC" w:rsidRPr="0021114E" w:rsidRDefault="00A601EC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50EEBE73" w14:textId="4850C02C" w:rsidR="00C56860" w:rsidRDefault="00E0221A" w:rsidP="00C56860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Attached </w:t>
      </w:r>
      <w:r w:rsidR="003C5448">
        <w:rPr>
          <w:rFonts w:ascii="Arial" w:hAnsi="Arial" w:cs="Arial"/>
          <w:szCs w:val="22"/>
        </w:rPr>
        <w:t>a</w:t>
      </w:r>
      <w:r w:rsidR="004B2873">
        <w:rPr>
          <w:rFonts w:ascii="Arial" w:hAnsi="Arial" w:cs="Arial"/>
          <w:szCs w:val="22"/>
        </w:rPr>
        <w:t>t</w:t>
      </w:r>
      <w:r w:rsidR="003C5448">
        <w:rPr>
          <w:rFonts w:ascii="Arial" w:hAnsi="Arial" w:cs="Arial"/>
          <w:szCs w:val="22"/>
        </w:rPr>
        <w:t xml:space="preserve"> </w:t>
      </w:r>
      <w:r w:rsidR="003C5448" w:rsidRPr="003C5448">
        <w:rPr>
          <w:rFonts w:ascii="Arial" w:hAnsi="Arial" w:cs="Arial"/>
          <w:b/>
          <w:szCs w:val="22"/>
          <w:u w:val="single"/>
        </w:rPr>
        <w:t>A</w:t>
      </w:r>
      <w:r w:rsidR="004B2873">
        <w:rPr>
          <w:rFonts w:ascii="Arial" w:hAnsi="Arial" w:cs="Arial"/>
          <w:b/>
          <w:szCs w:val="22"/>
          <w:u w:val="single"/>
        </w:rPr>
        <w:t>nne</w:t>
      </w:r>
      <w:bookmarkStart w:id="0" w:name="_GoBack"/>
      <w:bookmarkEnd w:id="0"/>
      <w:r w:rsidR="003C5448" w:rsidRPr="003C5448">
        <w:rPr>
          <w:rFonts w:ascii="Arial" w:hAnsi="Arial" w:cs="Arial"/>
          <w:b/>
          <w:szCs w:val="22"/>
          <w:u w:val="single"/>
        </w:rPr>
        <w:t>x A</w:t>
      </w:r>
      <w:r w:rsidR="003C5448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is a copy of a report to the Children and Young People Board on 15 January summarising and proposing a response to the Prime Minister’s announcement on 14 December of new measures to formalise the process for removing failing children’s services from local authority control.</w:t>
      </w:r>
    </w:p>
    <w:p w14:paraId="720D19F7" w14:textId="77777777" w:rsidR="00E0221A" w:rsidRDefault="00E0221A" w:rsidP="00C56860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7BAA10EA" w14:textId="77777777" w:rsidR="00E0221A" w:rsidRPr="0021114E" w:rsidRDefault="00E0221A" w:rsidP="00C56860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The report contains a number of recommendations about improvement support for children’s services.</w:t>
      </w:r>
    </w:p>
    <w:p w14:paraId="4657C855" w14:textId="77777777" w:rsidR="00C56860" w:rsidRPr="0021114E" w:rsidRDefault="00C56860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0414CA72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157"/>
      </w:tblGrid>
      <w:tr w:rsidR="000C3360" w:rsidRPr="0021114E" w14:paraId="03A25872" w14:textId="77777777">
        <w:tc>
          <w:tcPr>
            <w:tcW w:w="9157" w:type="dxa"/>
          </w:tcPr>
          <w:p w14:paraId="2CA7383B" w14:textId="77777777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2624E77B" w14:textId="77777777" w:rsidR="000C3360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Recommendation</w:t>
            </w:r>
          </w:p>
          <w:p w14:paraId="70D12E6D" w14:textId="77777777" w:rsidR="0021114E" w:rsidRPr="0021114E" w:rsidRDefault="0021114E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23EEF626" w14:textId="77777777" w:rsidR="009C799F" w:rsidRPr="0021114E" w:rsidRDefault="00E0221A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The Improvement and Innovation Board is invited to agree the recommendations in the attached report and offer any additional views to be reported to the LGA Executive on 21 January.</w:t>
            </w:r>
          </w:p>
          <w:p w14:paraId="2165CEAC" w14:textId="77777777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59B65F2B" w14:textId="77777777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Action</w:t>
            </w:r>
          </w:p>
          <w:p w14:paraId="446DE7C9" w14:textId="77777777" w:rsidR="00A601EC" w:rsidRPr="0021114E" w:rsidRDefault="00A601EC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4761EAD4" w14:textId="77777777" w:rsidR="00A601EC" w:rsidRPr="0021114E" w:rsidRDefault="00E0221A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Officers to take action as directed by members.</w:t>
            </w:r>
          </w:p>
          <w:p w14:paraId="127A9492" w14:textId="77777777" w:rsidR="000A3935" w:rsidRPr="0021114E" w:rsidRDefault="000A3935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</w:tc>
      </w:tr>
    </w:tbl>
    <w:p w14:paraId="0627B1C2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3BDB16A0" w14:textId="77777777" w:rsidR="000D2BDB" w:rsidRPr="0021114E" w:rsidRDefault="000D2BDB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5EFFC5F9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766"/>
        <w:gridCol w:w="6305"/>
      </w:tblGrid>
      <w:tr w:rsidR="00CC0245" w:rsidRPr="0021114E" w14:paraId="20182CFC" w14:textId="77777777" w:rsidTr="008D332D">
        <w:tc>
          <w:tcPr>
            <w:tcW w:w="2802" w:type="dxa"/>
          </w:tcPr>
          <w:p w14:paraId="155AD719" w14:textId="77777777" w:rsidR="00CC0245" w:rsidRPr="0021114E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Contact officer:</w:t>
            </w:r>
            <w:r w:rsidR="008F3A81" w:rsidRPr="0021114E">
              <w:rPr>
                <w:rFonts w:ascii="Arial" w:hAnsi="Arial" w:cs="Arial"/>
                <w:szCs w:val="22"/>
              </w:rPr>
              <w:t xml:space="preserve"> </w:t>
            </w:r>
          </w:p>
        </w:tc>
        <w:tc>
          <w:tcPr>
            <w:tcW w:w="6378" w:type="dxa"/>
          </w:tcPr>
          <w:p w14:paraId="58FA944D" w14:textId="77777777" w:rsidR="00CC0245" w:rsidRPr="0021114E" w:rsidRDefault="007D3D09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 w:rsidRPr="005869E4">
              <w:rPr>
                <w:rFonts w:ascii="Arial" w:hAnsi="Arial" w:cs="Arial"/>
                <w:szCs w:val="22"/>
              </w:rPr>
              <w:t>Dennis Skinner</w:t>
            </w:r>
          </w:p>
        </w:tc>
      </w:tr>
      <w:tr w:rsidR="00C9258A" w:rsidRPr="0021114E" w14:paraId="49C220A7" w14:textId="77777777" w:rsidTr="008D332D">
        <w:tc>
          <w:tcPr>
            <w:tcW w:w="2802" w:type="dxa"/>
          </w:tcPr>
          <w:p w14:paraId="5A827F4F" w14:textId="77777777" w:rsidR="00C9258A" w:rsidRPr="0021114E" w:rsidRDefault="00C9258A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Position:</w:t>
            </w:r>
          </w:p>
        </w:tc>
        <w:tc>
          <w:tcPr>
            <w:tcW w:w="6378" w:type="dxa"/>
          </w:tcPr>
          <w:p w14:paraId="5B5AE9A4" w14:textId="77777777" w:rsidR="00C9258A" w:rsidRPr="0021114E" w:rsidRDefault="007D3D09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 w:rsidRPr="005869E4">
              <w:rPr>
                <w:rFonts w:ascii="Arial" w:hAnsi="Arial" w:cs="Arial"/>
                <w:szCs w:val="22"/>
              </w:rPr>
              <w:t xml:space="preserve">Head of  </w:t>
            </w:r>
            <w:r>
              <w:rPr>
                <w:rFonts w:ascii="Arial" w:hAnsi="Arial" w:cs="Arial"/>
                <w:szCs w:val="22"/>
              </w:rPr>
              <w:t>Improvement</w:t>
            </w:r>
          </w:p>
        </w:tc>
      </w:tr>
      <w:tr w:rsidR="00CC0245" w:rsidRPr="0021114E" w14:paraId="0A2FB638" w14:textId="77777777" w:rsidTr="008D332D">
        <w:tc>
          <w:tcPr>
            <w:tcW w:w="2802" w:type="dxa"/>
          </w:tcPr>
          <w:p w14:paraId="376B8BF9" w14:textId="77777777" w:rsidR="00CC0245" w:rsidRPr="0021114E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Phone no:</w:t>
            </w:r>
          </w:p>
        </w:tc>
        <w:tc>
          <w:tcPr>
            <w:tcW w:w="6378" w:type="dxa"/>
          </w:tcPr>
          <w:p w14:paraId="33E5991D" w14:textId="77777777" w:rsidR="00CC0245" w:rsidRPr="0021114E" w:rsidRDefault="007D3D09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 w:rsidRPr="005869E4">
              <w:rPr>
                <w:rFonts w:ascii="Arial" w:hAnsi="Arial" w:cs="Arial"/>
                <w:szCs w:val="22"/>
              </w:rPr>
              <w:t>020 7664 3017</w:t>
            </w:r>
          </w:p>
        </w:tc>
      </w:tr>
      <w:tr w:rsidR="00CC0245" w:rsidRPr="0021114E" w14:paraId="3DBB620B" w14:textId="77777777" w:rsidTr="006137EA">
        <w:trPr>
          <w:trHeight w:val="507"/>
        </w:trPr>
        <w:tc>
          <w:tcPr>
            <w:tcW w:w="2802" w:type="dxa"/>
          </w:tcPr>
          <w:p w14:paraId="636E3D29" w14:textId="77777777" w:rsidR="00CC0245" w:rsidRPr="0021114E" w:rsidRDefault="001224A4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E</w:t>
            </w:r>
            <w:r w:rsidR="00CC0245" w:rsidRPr="0021114E">
              <w:rPr>
                <w:rFonts w:ascii="Arial" w:hAnsi="Arial" w:cs="Arial"/>
                <w:b/>
                <w:szCs w:val="22"/>
              </w:rPr>
              <w:t>mail:</w:t>
            </w:r>
          </w:p>
        </w:tc>
        <w:tc>
          <w:tcPr>
            <w:tcW w:w="6378" w:type="dxa"/>
          </w:tcPr>
          <w:p w14:paraId="172D3E4A" w14:textId="77777777" w:rsidR="001A07F1" w:rsidRPr="0021114E" w:rsidRDefault="004B2873" w:rsidP="005F0364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hyperlink r:id="rId11" w:history="1">
              <w:r w:rsidR="007D3D09" w:rsidRPr="00AA3D61">
                <w:rPr>
                  <w:rStyle w:val="Hyperlink"/>
                  <w:rFonts w:ascii="Arial" w:hAnsi="Arial" w:cs="Arial"/>
                  <w:szCs w:val="22"/>
                </w:rPr>
                <w:t>Dennis.skinner@local.gov.uk</w:t>
              </w:r>
            </w:hyperlink>
          </w:p>
        </w:tc>
      </w:tr>
    </w:tbl>
    <w:p w14:paraId="58AD0C92" w14:textId="77777777" w:rsidR="0021114E" w:rsidRDefault="0021114E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01C82F4F" w14:textId="77777777" w:rsidR="001E476B" w:rsidRDefault="001E476B">
      <w:pPr>
        <w:rPr>
          <w:rFonts w:ascii="Arial" w:hAnsi="Arial" w:cs="Arial"/>
          <w:szCs w:val="22"/>
        </w:rPr>
        <w:sectPr w:rsidR="001E476B" w:rsidSect="008772F4">
          <w:headerReference w:type="default" r:id="rId12"/>
          <w:footerReference w:type="default" r:id="rId13"/>
          <w:headerReference w:type="first" r:id="rId14"/>
          <w:pgSz w:w="11907" w:h="16840" w:code="9"/>
          <w:pgMar w:top="1418" w:right="1418" w:bottom="851" w:left="1418" w:header="1134" w:footer="567" w:gutter="0"/>
          <w:cols w:space="720"/>
        </w:sectPr>
      </w:pPr>
    </w:p>
    <w:tbl>
      <w:tblPr>
        <w:tblStyle w:val="TableGrid"/>
        <w:tblW w:w="146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7305"/>
        <w:gridCol w:w="7306"/>
      </w:tblGrid>
      <w:tr w:rsidR="007D3D09" w14:paraId="4B96AF19" w14:textId="77777777" w:rsidTr="00341583">
        <w:tc>
          <w:tcPr>
            <w:tcW w:w="2770" w:type="dxa"/>
          </w:tcPr>
          <w:p w14:paraId="77CB9D3F" w14:textId="77777777" w:rsidR="007D3D09" w:rsidRDefault="007D3D09" w:rsidP="00341583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2770" w:type="dxa"/>
          </w:tcPr>
          <w:p w14:paraId="595C78E4" w14:textId="77777777" w:rsidR="007D3D09" w:rsidRDefault="007D3D09" w:rsidP="00341583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</w:p>
        </w:tc>
      </w:tr>
      <w:tr w:rsidR="007D3D09" w14:paraId="4AC9F4E5" w14:textId="77777777" w:rsidTr="00341583">
        <w:tc>
          <w:tcPr>
            <w:tcW w:w="2770" w:type="dxa"/>
          </w:tcPr>
          <w:p w14:paraId="6EC83DFA" w14:textId="77777777" w:rsidR="007D3D09" w:rsidRDefault="007D3D09" w:rsidP="00341583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2770" w:type="dxa"/>
          </w:tcPr>
          <w:p w14:paraId="12FE8F3E" w14:textId="77777777" w:rsidR="007D3D09" w:rsidRDefault="007D3D09" w:rsidP="00341583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</w:p>
        </w:tc>
      </w:tr>
      <w:tr w:rsidR="007D3D09" w14:paraId="5EE73B24" w14:textId="77777777" w:rsidTr="00341583">
        <w:tc>
          <w:tcPr>
            <w:tcW w:w="2770" w:type="dxa"/>
          </w:tcPr>
          <w:p w14:paraId="40C4D7F2" w14:textId="77777777" w:rsidR="007D3D09" w:rsidRDefault="007D3D09" w:rsidP="00341583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2770" w:type="dxa"/>
          </w:tcPr>
          <w:p w14:paraId="5A9D4830" w14:textId="77777777" w:rsidR="007D3D09" w:rsidRDefault="007D3D09" w:rsidP="00341583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</w:p>
        </w:tc>
      </w:tr>
      <w:tr w:rsidR="007D3D09" w14:paraId="42929947" w14:textId="77777777" w:rsidTr="00341583">
        <w:trPr>
          <w:trHeight w:val="507"/>
        </w:trPr>
        <w:tc>
          <w:tcPr>
            <w:tcW w:w="2770" w:type="dxa"/>
          </w:tcPr>
          <w:p w14:paraId="67D4CEE2" w14:textId="77777777" w:rsidR="007D3D09" w:rsidRDefault="007D3D09" w:rsidP="00341583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2770" w:type="dxa"/>
          </w:tcPr>
          <w:p w14:paraId="6A11A923" w14:textId="77777777" w:rsidR="007D3D09" w:rsidRDefault="007D3D09" w:rsidP="00341583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</w:p>
        </w:tc>
      </w:tr>
    </w:tbl>
    <w:p w14:paraId="0D0F1269" w14:textId="77777777" w:rsidR="00A601EC" w:rsidRPr="0021114E" w:rsidRDefault="00A601EC" w:rsidP="007D3D09">
      <w:pPr>
        <w:rPr>
          <w:rFonts w:ascii="Arial" w:hAnsi="Arial" w:cs="Arial"/>
          <w:szCs w:val="22"/>
        </w:rPr>
      </w:pPr>
    </w:p>
    <w:sectPr w:rsidR="00A601EC" w:rsidRPr="0021114E" w:rsidSect="001E476B">
      <w:headerReference w:type="default" r:id="rId15"/>
      <w:type w:val="continuous"/>
      <w:pgSz w:w="11907" w:h="16840" w:code="9"/>
      <w:pgMar w:top="1418" w:right="1418" w:bottom="851" w:left="1418" w:header="1134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4173B9" w14:textId="77777777" w:rsidR="00E0221A" w:rsidRDefault="00E0221A">
      <w:r>
        <w:separator/>
      </w:r>
    </w:p>
  </w:endnote>
  <w:endnote w:type="continuationSeparator" w:id="0">
    <w:p w14:paraId="14059145" w14:textId="77777777" w:rsidR="00E0221A" w:rsidRDefault="00E02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Raavi"/>
    <w:charset w:val="00"/>
    <w:family w:val="auto"/>
    <w:pitch w:val="default"/>
  </w:font>
  <w:font w:name="Frutiger 55 Roman">
    <w:altName w:val="Raavi"/>
    <w:charset w:val="00"/>
    <w:family w:val="swiss"/>
    <w:pitch w:val="variable"/>
    <w:sig w:usb0="00000003" w:usb1="00000000" w:usb2="00000000" w:usb3="00000000" w:csb0="0000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ACBBDD0-E767-44A7-BFD2-A74812A4265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E80A5EBE-EFA7-40B2-8164-14FBF4D886F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DBD5164-07CA-464E-BAE1-CC79EC4E0D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A1C181" w14:textId="77777777" w:rsidR="00E0221A" w:rsidRDefault="00E0221A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</w:t>
    </w:r>
    <w:bookmarkStart w:id="1" w:name="ExecName2"/>
    <w:bookmarkEnd w:id="1"/>
    <w:r>
      <w:rPr>
        <w:rFonts w:ascii="Frutiger 55 Roman" w:hAnsi="Frutiger 55 Roman"/>
        <w:b/>
        <w:sz w:val="16"/>
      </w:rPr>
      <w:t xml:space="preserve">  </w:t>
    </w:r>
    <w:r>
      <w:rPr>
        <w:sz w:val="16"/>
      </w:rPr>
      <w:t xml:space="preserve"> </w:t>
    </w:r>
    <w:bookmarkStart w:id="2" w:name="Date2"/>
    <w:bookmarkEnd w:id="2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025206" w14:textId="77777777" w:rsidR="00E0221A" w:rsidRDefault="00E0221A">
      <w:r>
        <w:separator/>
      </w:r>
    </w:p>
  </w:footnote>
  <w:footnote w:type="continuationSeparator" w:id="0">
    <w:p w14:paraId="7B54E996" w14:textId="77777777" w:rsidR="00E0221A" w:rsidRDefault="00E02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5846"/>
      <w:gridCol w:w="3225"/>
    </w:tblGrid>
    <w:tr w:rsidR="00E0221A" w:rsidRPr="004F266E" w14:paraId="363BF729" w14:textId="77777777" w:rsidTr="00E0221A">
      <w:tc>
        <w:tcPr>
          <w:tcW w:w="5920" w:type="dxa"/>
          <w:vMerge w:val="restart"/>
          <w:shd w:val="clear" w:color="auto" w:fill="auto"/>
        </w:tcPr>
        <w:p w14:paraId="64D4D9B9" w14:textId="77777777" w:rsidR="00E0221A" w:rsidRPr="00374227" w:rsidRDefault="00E0221A" w:rsidP="00E0221A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69564ACD" wp14:editId="2E8097FB">
                <wp:extent cx="1428750" cy="847725"/>
                <wp:effectExtent l="0" t="0" r="0" b="9525"/>
                <wp:docPr id="5" name="Picture 5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14:paraId="54B170A9" w14:textId="77777777" w:rsidR="00E0221A" w:rsidRPr="00374227" w:rsidRDefault="00E0221A" w:rsidP="00E0221A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Improvement and Innovation Board</w:t>
          </w:r>
        </w:p>
      </w:tc>
    </w:tr>
    <w:tr w:rsidR="00E0221A" w14:paraId="47C7D3EE" w14:textId="77777777" w:rsidTr="00E0221A">
      <w:trPr>
        <w:trHeight w:val="450"/>
      </w:trPr>
      <w:tc>
        <w:tcPr>
          <w:tcW w:w="5920" w:type="dxa"/>
          <w:vMerge/>
          <w:shd w:val="clear" w:color="auto" w:fill="auto"/>
        </w:tcPr>
        <w:p w14:paraId="3585ABB9" w14:textId="77777777" w:rsidR="00E0221A" w:rsidRPr="00374227" w:rsidRDefault="00E0221A" w:rsidP="00E0221A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6419AB27" w14:textId="77777777" w:rsidR="00E0221A" w:rsidRPr="00374227" w:rsidRDefault="00E0221A" w:rsidP="004B0FD9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19 January 2016</w:t>
          </w:r>
        </w:p>
      </w:tc>
    </w:tr>
    <w:tr w:rsidR="00E0221A" w:rsidRPr="004F266E" w14:paraId="35A4188C" w14:textId="77777777" w:rsidTr="00E0221A">
      <w:trPr>
        <w:trHeight w:val="708"/>
      </w:trPr>
      <w:tc>
        <w:tcPr>
          <w:tcW w:w="5920" w:type="dxa"/>
          <w:vMerge/>
          <w:shd w:val="clear" w:color="auto" w:fill="auto"/>
        </w:tcPr>
        <w:p w14:paraId="581A265B" w14:textId="77777777" w:rsidR="00E0221A" w:rsidRPr="00374227" w:rsidRDefault="00E0221A" w:rsidP="00E0221A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7E3E432D" w14:textId="05FF8C97" w:rsidR="00E0221A" w:rsidRPr="00374227" w:rsidRDefault="00E0221A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14:paraId="734E8ECB" w14:textId="77777777" w:rsidR="00E0221A" w:rsidRPr="0021114E" w:rsidRDefault="00E0221A">
    <w:pPr>
      <w:pStyle w:val="Header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1593F3" w14:textId="77777777" w:rsidR="00E0221A" w:rsidRDefault="00E0221A" w:rsidP="00E64FBC">
    <w:pPr>
      <w:pStyle w:val="Header"/>
      <w:rPr>
        <w:sz w:val="2"/>
      </w:rPr>
    </w:pPr>
  </w:p>
  <w:p w14:paraId="52D99C81" w14:textId="77777777" w:rsidR="00E0221A" w:rsidRDefault="00E0221A" w:rsidP="00E64FBC">
    <w:pPr>
      <w:pStyle w:val="Header"/>
      <w:rPr>
        <w:sz w:val="2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6062"/>
      <w:gridCol w:w="3225"/>
    </w:tblGrid>
    <w:tr w:rsidR="00E0221A" w:rsidRPr="001D2C76" w14:paraId="70B5EBA5" w14:textId="77777777" w:rsidTr="00084E44">
      <w:tc>
        <w:tcPr>
          <w:tcW w:w="6062" w:type="dxa"/>
          <w:vMerge w:val="restart"/>
        </w:tcPr>
        <w:p w14:paraId="0155E8CB" w14:textId="77777777" w:rsidR="00E0221A" w:rsidRDefault="00E0221A" w:rsidP="007C2BC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1653352E" wp14:editId="112BD3A5">
                <wp:extent cx="1428750" cy="847725"/>
                <wp:effectExtent l="0" t="0" r="0" b="9525"/>
                <wp:docPr id="3" name="Picture 3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</w:tcPr>
        <w:p w14:paraId="57D064C0" w14:textId="77777777" w:rsidR="00E0221A" w:rsidRPr="001D2C76" w:rsidRDefault="00E0221A" w:rsidP="00546D0D">
          <w:pPr>
            <w:pStyle w:val="Header"/>
            <w:rPr>
              <w:b/>
            </w:rPr>
          </w:pPr>
          <w:r>
            <w:rPr>
              <w:rFonts w:ascii="Arial" w:hAnsi="Arial" w:cs="Arial"/>
              <w:b/>
              <w:sz w:val="24"/>
              <w:szCs w:val="24"/>
            </w:rPr>
            <w:t>Meeting title</w:t>
          </w:r>
        </w:p>
      </w:tc>
    </w:tr>
    <w:tr w:rsidR="00E0221A" w14:paraId="13FCE934" w14:textId="77777777" w:rsidTr="00084E44">
      <w:trPr>
        <w:trHeight w:val="450"/>
      </w:trPr>
      <w:tc>
        <w:tcPr>
          <w:tcW w:w="6062" w:type="dxa"/>
          <w:vMerge/>
        </w:tcPr>
        <w:p w14:paraId="0E1E12B4" w14:textId="77777777" w:rsidR="00E0221A" w:rsidRDefault="00E0221A" w:rsidP="00546D0D">
          <w:pPr>
            <w:pStyle w:val="Header"/>
          </w:pPr>
        </w:p>
      </w:tc>
      <w:tc>
        <w:tcPr>
          <w:tcW w:w="3225" w:type="dxa"/>
        </w:tcPr>
        <w:p w14:paraId="32C03D50" w14:textId="77777777" w:rsidR="00E0221A" w:rsidRDefault="00E0221A" w:rsidP="00546D0D">
          <w:pPr>
            <w:pStyle w:val="Header"/>
            <w:spacing w:before="60"/>
          </w:pPr>
          <w:r>
            <w:rPr>
              <w:rFonts w:ascii="Arial" w:hAnsi="Arial" w:cs="Arial"/>
              <w:sz w:val="24"/>
              <w:szCs w:val="24"/>
            </w:rPr>
            <w:t xml:space="preserve">Meeting date </w:t>
          </w:r>
        </w:p>
      </w:tc>
    </w:tr>
    <w:tr w:rsidR="00E0221A" w14:paraId="7CD8427B" w14:textId="77777777" w:rsidTr="00084E44">
      <w:trPr>
        <w:trHeight w:val="450"/>
      </w:trPr>
      <w:tc>
        <w:tcPr>
          <w:tcW w:w="6062" w:type="dxa"/>
          <w:vMerge/>
        </w:tcPr>
        <w:p w14:paraId="688B19C6" w14:textId="77777777" w:rsidR="00E0221A" w:rsidRDefault="00E0221A" w:rsidP="00546D0D">
          <w:pPr>
            <w:pStyle w:val="Header"/>
          </w:pPr>
        </w:p>
      </w:tc>
      <w:tc>
        <w:tcPr>
          <w:tcW w:w="3225" w:type="dxa"/>
        </w:tcPr>
        <w:p w14:paraId="3B68AF60" w14:textId="77777777" w:rsidR="00E0221A" w:rsidRDefault="00E0221A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</w:p>
        <w:p w14:paraId="3A1CC5AD" w14:textId="77777777" w:rsidR="00E0221A" w:rsidRPr="00546D0D" w:rsidRDefault="00E0221A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Item X</w:t>
          </w:r>
        </w:p>
      </w:tc>
    </w:tr>
  </w:tbl>
  <w:p w14:paraId="0F7B5136" w14:textId="77777777" w:rsidR="00E0221A" w:rsidRDefault="00E0221A" w:rsidP="00E64FBC">
    <w:pPr>
      <w:pStyle w:val="Header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5852"/>
      <w:gridCol w:w="3219"/>
    </w:tblGrid>
    <w:tr w:rsidR="00E0221A" w:rsidRPr="004F266E" w14:paraId="15EABCA0" w14:textId="77777777" w:rsidTr="00E0221A">
      <w:tc>
        <w:tcPr>
          <w:tcW w:w="5920" w:type="dxa"/>
          <w:vMerge w:val="restart"/>
          <w:shd w:val="clear" w:color="auto" w:fill="auto"/>
        </w:tcPr>
        <w:p w14:paraId="2B9EA887" w14:textId="77777777" w:rsidR="00E0221A" w:rsidRPr="00374227" w:rsidRDefault="00E0221A" w:rsidP="00E0221A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596321AE" wp14:editId="4B0FE7A7">
                <wp:extent cx="1085850" cy="647700"/>
                <wp:effectExtent l="0" t="0" r="0" b="0"/>
                <wp:docPr id="2" name="Picture 2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14:paraId="00B409DB" w14:textId="77777777" w:rsidR="00E0221A" w:rsidRPr="00374227" w:rsidRDefault="00E0221A" w:rsidP="004B0FD9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Name of Board or Panel (11pt)</w:t>
          </w:r>
        </w:p>
      </w:tc>
    </w:tr>
    <w:tr w:rsidR="00E0221A" w14:paraId="56625D97" w14:textId="77777777" w:rsidTr="00E0221A">
      <w:trPr>
        <w:trHeight w:val="450"/>
      </w:trPr>
      <w:tc>
        <w:tcPr>
          <w:tcW w:w="5920" w:type="dxa"/>
          <w:vMerge/>
          <w:shd w:val="clear" w:color="auto" w:fill="auto"/>
        </w:tcPr>
        <w:p w14:paraId="69530417" w14:textId="77777777" w:rsidR="00E0221A" w:rsidRPr="00374227" w:rsidRDefault="00E0221A" w:rsidP="00E0221A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30D0D404" w14:textId="77777777" w:rsidR="00E0221A" w:rsidRPr="00374227" w:rsidRDefault="00E0221A" w:rsidP="004B0FD9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##</w:t>
          </w:r>
          <w:r w:rsidRPr="00374227">
            <w:rPr>
              <w:rFonts w:ascii="Arial" w:hAnsi="Arial" w:cs="Arial"/>
              <w:szCs w:val="22"/>
            </w:rPr>
            <w:t xml:space="preserve"> </w:t>
          </w:r>
          <w:r>
            <w:rPr>
              <w:rFonts w:ascii="Arial" w:hAnsi="Arial" w:cs="Arial"/>
              <w:szCs w:val="22"/>
            </w:rPr>
            <w:t>Month 20##</w:t>
          </w:r>
        </w:p>
      </w:tc>
    </w:tr>
    <w:tr w:rsidR="00E0221A" w:rsidRPr="004F266E" w14:paraId="5EDDB284" w14:textId="77777777" w:rsidTr="00E0221A">
      <w:trPr>
        <w:trHeight w:val="708"/>
      </w:trPr>
      <w:tc>
        <w:tcPr>
          <w:tcW w:w="5920" w:type="dxa"/>
          <w:vMerge/>
          <w:shd w:val="clear" w:color="auto" w:fill="auto"/>
        </w:tcPr>
        <w:p w14:paraId="16AD5648" w14:textId="77777777" w:rsidR="00E0221A" w:rsidRPr="00374227" w:rsidRDefault="00E0221A" w:rsidP="00E0221A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12D3B544" w14:textId="77777777" w:rsidR="00E0221A" w:rsidRPr="00374227" w:rsidRDefault="00E0221A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  <w:r w:rsidRPr="00374227">
            <w:rPr>
              <w:rFonts w:ascii="Arial" w:hAnsi="Arial" w:cs="Arial"/>
              <w:b/>
              <w:szCs w:val="22"/>
            </w:rPr>
            <w:t xml:space="preserve">Item </w:t>
          </w:r>
          <w:r>
            <w:rPr>
              <w:rFonts w:ascii="Arial" w:hAnsi="Arial" w:cs="Arial"/>
              <w:b/>
              <w:szCs w:val="22"/>
            </w:rPr>
            <w:t>#</w:t>
          </w:r>
        </w:p>
      </w:tc>
    </w:tr>
  </w:tbl>
  <w:p w14:paraId="7A16505C" w14:textId="77777777" w:rsidR="00E0221A" w:rsidRPr="0021114E" w:rsidRDefault="00E0221A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2.15pt;height:74.75pt" o:bullet="t">
        <v:imagedata r:id="rId1" o:title=""/>
      </v:shape>
    </w:pict>
  </w:numPicBullet>
  <w:abstractNum w:abstractNumId="0" w15:restartNumberingAfterBreak="0">
    <w:nsid w:val="04AB35AA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" w15:restartNumberingAfterBreak="0">
    <w:nsid w:val="1068179C"/>
    <w:multiLevelType w:val="hybridMultilevel"/>
    <w:tmpl w:val="E8D6E6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2F440CB"/>
    <w:multiLevelType w:val="hybridMultilevel"/>
    <w:tmpl w:val="E21A86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734137"/>
    <w:multiLevelType w:val="multilevel"/>
    <w:tmpl w:val="EC7849F4"/>
    <w:lvl w:ilvl="0">
      <w:start w:val="18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4" w15:restartNumberingAfterBreak="0">
    <w:nsid w:val="147C0029"/>
    <w:multiLevelType w:val="hybridMultilevel"/>
    <w:tmpl w:val="410CE1B2"/>
    <w:lvl w:ilvl="0" w:tplc="FDD80E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0"/>
        <w:szCs w:val="160"/>
      </w:rPr>
    </w:lvl>
    <w:lvl w:ilvl="1" w:tplc="015EAB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D64A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EA0A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1A19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00A0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E6B9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4A1A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8CD3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C551EBA"/>
    <w:multiLevelType w:val="hybridMultilevel"/>
    <w:tmpl w:val="95E28F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0A17DE"/>
    <w:multiLevelType w:val="hybridMultilevel"/>
    <w:tmpl w:val="53D8EC6C"/>
    <w:lvl w:ilvl="0" w:tplc="12CC789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72C0312"/>
    <w:multiLevelType w:val="hybridMultilevel"/>
    <w:tmpl w:val="009E06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84D58A3"/>
    <w:multiLevelType w:val="multilevel"/>
    <w:tmpl w:val="BE8A58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8767542"/>
    <w:multiLevelType w:val="hybridMultilevel"/>
    <w:tmpl w:val="651C70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FD4D1B"/>
    <w:multiLevelType w:val="hybridMultilevel"/>
    <w:tmpl w:val="82B26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2D3B08"/>
    <w:multiLevelType w:val="hybridMultilevel"/>
    <w:tmpl w:val="D4E86F9C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101E6F"/>
    <w:multiLevelType w:val="hybridMultilevel"/>
    <w:tmpl w:val="EB04A1E0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371200EA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3E934E06"/>
    <w:multiLevelType w:val="multilevel"/>
    <w:tmpl w:val="BF92EA7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0937982"/>
    <w:multiLevelType w:val="hybridMultilevel"/>
    <w:tmpl w:val="80B64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2D06B7"/>
    <w:multiLevelType w:val="hybridMultilevel"/>
    <w:tmpl w:val="9E0231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9A49A8"/>
    <w:multiLevelType w:val="hybridMultilevel"/>
    <w:tmpl w:val="D4C66DA4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A508BF"/>
    <w:multiLevelType w:val="hybridMultilevel"/>
    <w:tmpl w:val="63E83D4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A292CBB"/>
    <w:multiLevelType w:val="hybridMultilevel"/>
    <w:tmpl w:val="8DC65294"/>
    <w:lvl w:ilvl="0" w:tplc="12CC789C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61B22D16"/>
    <w:multiLevelType w:val="hybridMultilevel"/>
    <w:tmpl w:val="DC821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E0703F"/>
    <w:multiLevelType w:val="hybridMultilevel"/>
    <w:tmpl w:val="E026AA64"/>
    <w:lvl w:ilvl="0" w:tplc="95045A2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AF75E8C"/>
    <w:multiLevelType w:val="hybridMultilevel"/>
    <w:tmpl w:val="D07252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D15382"/>
    <w:multiLevelType w:val="multilevel"/>
    <w:tmpl w:val="8F9A7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71ED7357"/>
    <w:multiLevelType w:val="hybridMultilevel"/>
    <w:tmpl w:val="49A49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552FEE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5" w15:restartNumberingAfterBreak="0">
    <w:nsid w:val="79877E59"/>
    <w:multiLevelType w:val="hybridMultilevel"/>
    <w:tmpl w:val="FA5C36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A4F02D2"/>
    <w:multiLevelType w:val="hybridMultilevel"/>
    <w:tmpl w:val="E8C801A6"/>
    <w:lvl w:ilvl="0" w:tplc="12CC789C">
      <w:start w:val="1"/>
      <w:numFmt w:val="decimal"/>
      <w:lvlText w:val="%1."/>
      <w:lvlJc w:val="left"/>
      <w:pPr>
        <w:tabs>
          <w:tab w:val="num" w:pos="1497"/>
        </w:tabs>
        <w:ind w:left="149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7" w15:restartNumberingAfterBreak="0">
    <w:nsid w:val="7E83463F"/>
    <w:multiLevelType w:val="hybridMultilevel"/>
    <w:tmpl w:val="59EC36D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0"/>
  </w:num>
  <w:num w:numId="2">
    <w:abstractNumId w:val="6"/>
  </w:num>
  <w:num w:numId="3">
    <w:abstractNumId w:val="18"/>
  </w:num>
  <w:num w:numId="4">
    <w:abstractNumId w:val="26"/>
  </w:num>
  <w:num w:numId="5">
    <w:abstractNumId w:val="17"/>
  </w:num>
  <w:num w:numId="6">
    <w:abstractNumId w:val="12"/>
  </w:num>
  <w:num w:numId="7">
    <w:abstractNumId w:val="22"/>
  </w:num>
  <w:num w:numId="8">
    <w:abstractNumId w:val="8"/>
  </w:num>
  <w:num w:numId="9">
    <w:abstractNumId w:val="4"/>
  </w:num>
  <w:num w:numId="10">
    <w:abstractNumId w:val="2"/>
  </w:num>
  <w:num w:numId="11">
    <w:abstractNumId w:val="9"/>
  </w:num>
  <w:num w:numId="12">
    <w:abstractNumId w:val="19"/>
  </w:num>
  <w:num w:numId="13">
    <w:abstractNumId w:val="11"/>
  </w:num>
  <w:num w:numId="14">
    <w:abstractNumId w:val="27"/>
  </w:num>
  <w:num w:numId="15">
    <w:abstractNumId w:val="16"/>
  </w:num>
  <w:num w:numId="16">
    <w:abstractNumId w:val="1"/>
  </w:num>
  <w:num w:numId="17">
    <w:abstractNumId w:val="25"/>
  </w:num>
  <w:num w:numId="18">
    <w:abstractNumId w:val="15"/>
  </w:num>
  <w:num w:numId="19">
    <w:abstractNumId w:val="7"/>
  </w:num>
  <w:num w:numId="20">
    <w:abstractNumId w:val="10"/>
  </w:num>
  <w:num w:numId="21">
    <w:abstractNumId w:val="21"/>
  </w:num>
  <w:num w:numId="22">
    <w:abstractNumId w:val="14"/>
  </w:num>
  <w:num w:numId="23">
    <w:abstractNumId w:val="23"/>
  </w:num>
  <w:num w:numId="24">
    <w:abstractNumId w:val="13"/>
  </w:num>
  <w:num w:numId="25">
    <w:abstractNumId w:val="5"/>
  </w:num>
  <w:num w:numId="26">
    <w:abstractNumId w:val="24"/>
  </w:num>
  <w:num w:numId="27">
    <w:abstractNumId w:val="0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CE7"/>
    <w:rsid w:val="00000460"/>
    <w:rsid w:val="000109D3"/>
    <w:rsid w:val="00010A80"/>
    <w:rsid w:val="00011E01"/>
    <w:rsid w:val="000367FF"/>
    <w:rsid w:val="0005285D"/>
    <w:rsid w:val="00061956"/>
    <w:rsid w:val="00081B2C"/>
    <w:rsid w:val="00084E44"/>
    <w:rsid w:val="000A3935"/>
    <w:rsid w:val="000A7FC2"/>
    <w:rsid w:val="000B09F5"/>
    <w:rsid w:val="000C3360"/>
    <w:rsid w:val="000D2BDB"/>
    <w:rsid w:val="000D702D"/>
    <w:rsid w:val="000E5E39"/>
    <w:rsid w:val="00100FC2"/>
    <w:rsid w:val="0010253D"/>
    <w:rsid w:val="001172B6"/>
    <w:rsid w:val="001224A4"/>
    <w:rsid w:val="00173D5A"/>
    <w:rsid w:val="0017617B"/>
    <w:rsid w:val="001A07F1"/>
    <w:rsid w:val="001A7A02"/>
    <w:rsid w:val="001D2C76"/>
    <w:rsid w:val="001D6703"/>
    <w:rsid w:val="001E476B"/>
    <w:rsid w:val="001E4CE7"/>
    <w:rsid w:val="0021114E"/>
    <w:rsid w:val="00223F45"/>
    <w:rsid w:val="002414C2"/>
    <w:rsid w:val="00254DF4"/>
    <w:rsid w:val="002A0C7D"/>
    <w:rsid w:val="002A0D9E"/>
    <w:rsid w:val="002D0658"/>
    <w:rsid w:val="002F15DD"/>
    <w:rsid w:val="00302667"/>
    <w:rsid w:val="00324E86"/>
    <w:rsid w:val="00356CA3"/>
    <w:rsid w:val="00363ED4"/>
    <w:rsid w:val="00372DE6"/>
    <w:rsid w:val="003978FB"/>
    <w:rsid w:val="003C5448"/>
    <w:rsid w:val="003C77A8"/>
    <w:rsid w:val="003E20D5"/>
    <w:rsid w:val="003E4825"/>
    <w:rsid w:val="003E4B3E"/>
    <w:rsid w:val="0041006B"/>
    <w:rsid w:val="0042168F"/>
    <w:rsid w:val="00435D57"/>
    <w:rsid w:val="004401AF"/>
    <w:rsid w:val="00444C86"/>
    <w:rsid w:val="00481354"/>
    <w:rsid w:val="004B0FD9"/>
    <w:rsid w:val="004B2873"/>
    <w:rsid w:val="004D36F3"/>
    <w:rsid w:val="004F12FE"/>
    <w:rsid w:val="00546D0D"/>
    <w:rsid w:val="00575EED"/>
    <w:rsid w:val="005A4917"/>
    <w:rsid w:val="005B3508"/>
    <w:rsid w:val="005B6237"/>
    <w:rsid w:val="005E38A9"/>
    <w:rsid w:val="005F0364"/>
    <w:rsid w:val="005F364F"/>
    <w:rsid w:val="00601A2D"/>
    <w:rsid w:val="006137EA"/>
    <w:rsid w:val="00616455"/>
    <w:rsid w:val="00617B72"/>
    <w:rsid w:val="00646A98"/>
    <w:rsid w:val="00650936"/>
    <w:rsid w:val="00654832"/>
    <w:rsid w:val="006A0E31"/>
    <w:rsid w:val="006A5B68"/>
    <w:rsid w:val="006B4E36"/>
    <w:rsid w:val="006C33DB"/>
    <w:rsid w:val="006C6FAD"/>
    <w:rsid w:val="006F0CCB"/>
    <w:rsid w:val="00706D3A"/>
    <w:rsid w:val="007670B0"/>
    <w:rsid w:val="007A063E"/>
    <w:rsid w:val="007B7A0E"/>
    <w:rsid w:val="007C1849"/>
    <w:rsid w:val="007C2BC2"/>
    <w:rsid w:val="007D3D09"/>
    <w:rsid w:val="007E2685"/>
    <w:rsid w:val="007F248F"/>
    <w:rsid w:val="007F24E8"/>
    <w:rsid w:val="00841710"/>
    <w:rsid w:val="00860C8D"/>
    <w:rsid w:val="0087174A"/>
    <w:rsid w:val="0087546A"/>
    <w:rsid w:val="008772F4"/>
    <w:rsid w:val="00893E53"/>
    <w:rsid w:val="008C3AFD"/>
    <w:rsid w:val="008D1B23"/>
    <w:rsid w:val="008D332D"/>
    <w:rsid w:val="008E5AE8"/>
    <w:rsid w:val="008F3A81"/>
    <w:rsid w:val="00914A91"/>
    <w:rsid w:val="0092710B"/>
    <w:rsid w:val="00931FA5"/>
    <w:rsid w:val="0094468C"/>
    <w:rsid w:val="00967F3E"/>
    <w:rsid w:val="00982B41"/>
    <w:rsid w:val="009B0968"/>
    <w:rsid w:val="009C64BE"/>
    <w:rsid w:val="009C7622"/>
    <w:rsid w:val="009C799F"/>
    <w:rsid w:val="009D5D4A"/>
    <w:rsid w:val="009D6157"/>
    <w:rsid w:val="009E17B8"/>
    <w:rsid w:val="009E64CF"/>
    <w:rsid w:val="00A05560"/>
    <w:rsid w:val="00A05A24"/>
    <w:rsid w:val="00A11170"/>
    <w:rsid w:val="00A41125"/>
    <w:rsid w:val="00A601EC"/>
    <w:rsid w:val="00A67E0E"/>
    <w:rsid w:val="00A71CD2"/>
    <w:rsid w:val="00A7644D"/>
    <w:rsid w:val="00A9189F"/>
    <w:rsid w:val="00A92B3B"/>
    <w:rsid w:val="00AA5C07"/>
    <w:rsid w:val="00AA6F4D"/>
    <w:rsid w:val="00B0159A"/>
    <w:rsid w:val="00B162A5"/>
    <w:rsid w:val="00B51B1C"/>
    <w:rsid w:val="00B5364D"/>
    <w:rsid w:val="00B63F0D"/>
    <w:rsid w:val="00B668B0"/>
    <w:rsid w:val="00B67071"/>
    <w:rsid w:val="00B7585E"/>
    <w:rsid w:val="00BB212B"/>
    <w:rsid w:val="00BC3B14"/>
    <w:rsid w:val="00BC3B9F"/>
    <w:rsid w:val="00BD4D88"/>
    <w:rsid w:val="00BE1A18"/>
    <w:rsid w:val="00BF4F9E"/>
    <w:rsid w:val="00C21FC8"/>
    <w:rsid w:val="00C22334"/>
    <w:rsid w:val="00C342FB"/>
    <w:rsid w:val="00C36EBD"/>
    <w:rsid w:val="00C56860"/>
    <w:rsid w:val="00C56D09"/>
    <w:rsid w:val="00C63BF4"/>
    <w:rsid w:val="00C82C83"/>
    <w:rsid w:val="00C9258A"/>
    <w:rsid w:val="00CA1498"/>
    <w:rsid w:val="00CC0245"/>
    <w:rsid w:val="00CE2310"/>
    <w:rsid w:val="00D1779A"/>
    <w:rsid w:val="00D620BE"/>
    <w:rsid w:val="00D66905"/>
    <w:rsid w:val="00D77253"/>
    <w:rsid w:val="00D84788"/>
    <w:rsid w:val="00D903DC"/>
    <w:rsid w:val="00DA0183"/>
    <w:rsid w:val="00DD7640"/>
    <w:rsid w:val="00DF11AC"/>
    <w:rsid w:val="00E0221A"/>
    <w:rsid w:val="00E11424"/>
    <w:rsid w:val="00E27467"/>
    <w:rsid w:val="00E4011A"/>
    <w:rsid w:val="00E52D8B"/>
    <w:rsid w:val="00E64FBC"/>
    <w:rsid w:val="00E650C7"/>
    <w:rsid w:val="00E7710E"/>
    <w:rsid w:val="00E83EB8"/>
    <w:rsid w:val="00E84B8B"/>
    <w:rsid w:val="00EB1237"/>
    <w:rsid w:val="00F23B3B"/>
    <w:rsid w:val="00F6257D"/>
    <w:rsid w:val="00F6671D"/>
    <w:rsid w:val="00F66928"/>
    <w:rsid w:val="00F74F32"/>
    <w:rsid w:val="00F77051"/>
    <w:rsid w:val="00F866E4"/>
    <w:rsid w:val="00F95A3A"/>
    <w:rsid w:val="00FB295D"/>
    <w:rsid w:val="00FC7FAC"/>
    <w:rsid w:val="00FE1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D04AD95"/>
  <w15:docId w15:val="{6884C801-69B2-4D18-8A2B-6B26F7A5E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44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ennis.skinner@local.gov.uk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Type xmlns="1c8a0e75-f4bc-4eb4-8ed0-578eaea9e1ca" xsi:nil="true"/>
    <TaxCatchAll xmlns="1c8a0e75-f4bc-4eb4-8ed0-578eaea9e1ca"/>
    <Keyword_x002f_Tag xmlns="c8febe6a-14d9-43ab-83c3-c48f478fa47c" xsi:nil="true"/>
    <Meeting_x0020_date xmlns="c8febe6a-14d9-43ab-83c3-c48f478fa47c" xsi:nil="true"/>
    <Work_x0020_Area xmlns="c8febe6a-14d9-43ab-83c3-c48f478fa47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2312C1426F124A968684E7578A94F6" ma:contentTypeVersion="4" ma:contentTypeDescription="Create a new document." ma:contentTypeScope="" ma:versionID="c42191b130a8abd73980afd58ca45fdf">
  <xsd:schema xmlns:xsd="http://www.w3.org/2001/XMLSchema" xmlns:xs="http://www.w3.org/2001/XMLSchema" xmlns:p="http://schemas.microsoft.com/office/2006/metadata/properties" xmlns:ns2="1c8a0e75-f4bc-4eb4-8ed0-578eaea9e1ca" xmlns:ns3="c8febe6a-14d9-43ab-83c3-c48f478fa47c" targetNamespace="http://schemas.microsoft.com/office/2006/metadata/properties" ma:root="true" ma:fieldsID="c780e393136cce677c84aa075cd5bc6e" ns2:_="" ns3:_="">
    <xsd:import namespace="1c8a0e75-f4bc-4eb4-8ed0-578eaea9e1ca"/>
    <xsd:import namespace="c8febe6a-14d9-43ab-83c3-c48f478fa47c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TaxCatchAll" minOccurs="0"/>
                <xsd:element ref="ns3:Meeting_x0020_date" minOccurs="0"/>
                <xsd:element ref="ns3:Work_x0020_Area" minOccurs="0"/>
                <xsd:element ref="ns3:Keyword_x002f_Ta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a0e75-f4bc-4eb4-8ed0-578eaea9e1ca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8" nillable="true" ma:displayName="Document Type" ma:format="Dropdown" ma:internalName="Document_x0020_Type">
      <xsd:simpleType>
        <xsd:restriction base="dms:Choice">
          <xsd:enumeration value="Agenda"/>
          <xsd:enumeration value="Briefing"/>
          <xsd:enumeration value="Business Case"/>
          <xsd:enumeration value="Contract"/>
          <xsd:enumeration value="Email"/>
          <xsd:enumeration value="Image"/>
          <xsd:enumeration value="Letter"/>
          <xsd:enumeration value="Meeting Cycle"/>
          <xsd:enumeration value="Minutes"/>
          <xsd:enumeration value="Paper"/>
          <xsd:enumeration value="Presentation"/>
          <xsd:enumeration value="Proposal"/>
          <xsd:enumeration value="Report"/>
        </xsd:restriction>
      </xsd:simpleType>
    </xsd:element>
    <xsd:element name="TaxCatchAll" ma:index="9" nillable="true" ma:displayName="Taxonomy Catch All Column" ma:description="" ma:hidden="true" ma:list="{f5a57605-5208-42d8-96dd-63dc42501190}" ma:internalName="TaxCatchAll" ma:showField="CatchAllData" ma:web="1c8a0e75-f4bc-4eb4-8ed0-578eaea9e1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febe6a-14d9-43ab-83c3-c48f478fa47c" elementFormDefault="qualified">
    <xsd:import namespace="http://schemas.microsoft.com/office/2006/documentManagement/types"/>
    <xsd:import namespace="http://schemas.microsoft.com/office/infopath/2007/PartnerControls"/>
    <xsd:element name="Meeting_x0020_date" ma:index="10" nillable="true" ma:displayName="Meeting date" ma:format="DateOnly" ma:internalName="Meeting_x0020_date">
      <xsd:simpleType>
        <xsd:restriction base="dms:DateTime"/>
      </xsd:simpleType>
    </xsd:element>
    <xsd:element name="Work_x0020_Area" ma:index="11" nillable="true" ma:displayName="Work Area" ma:format="Dropdown" ma:internalName="Work_x0020_Area">
      <xsd:simpleType>
        <xsd:restriction base="dms:Choice">
          <xsd:enumeration value="Asylum and Migration"/>
          <xsd:enumeration value="Audit"/>
          <xsd:enumeration value="Children and Young People"/>
          <xsd:enumeration value="City Regions"/>
          <xsd:enumeration value="Commercial Advisory Board"/>
          <xsd:enumeration value="Community Wellbeing"/>
          <xsd:enumeration value="Culture, Tourism and Sport"/>
          <xsd:enumeration value="Environment, Economy, Housing and Transport"/>
          <xsd:enumeration value="Fire Commission"/>
          <xsd:enumeration value="Fire Services Management Committee"/>
          <xsd:enumeration value="General Assembly"/>
          <xsd:enumeration value="IDeA"/>
          <xsd:enumeration value="Improvement and Innovation"/>
          <xsd:enumeration value="Key Cities"/>
          <xsd:enumeration value="LGA Executive"/>
          <xsd:enumeration value="LGA Leadership Board"/>
          <xsd:enumeration value="LGA Properties"/>
          <xsd:enumeration value="LGMB"/>
          <xsd:enumeration value="People and Places"/>
          <xsd:enumeration value="Resources"/>
          <xsd:enumeration value="Safer and Stronger Communities"/>
          <xsd:enumeration value="Share Chief Executive's"/>
          <xsd:enumeration value="Strategic Aviation"/>
          <xsd:enumeration value="Other"/>
        </xsd:restriction>
      </xsd:simpleType>
    </xsd:element>
    <xsd:element name="Keyword_x002f_Tag" ma:index="12" nillable="true" ma:displayName="Keyword/Tag" ma:format="Dropdown" ma:internalName="Keyword_x002f_Tag">
      <xsd:simpleType>
        <xsd:restriction base="dms:Choice">
          <xsd:enumeration value="Allowance"/>
          <xsd:enumeration value="Board"/>
          <xsd:enumeration value="Bulletin"/>
          <xsd:enumeration value="Briefing"/>
          <xsd:enumeration value="Chair's Report"/>
          <xsd:enumeration value="Chief Executive's Report"/>
          <xsd:enumeration value="Commission"/>
          <xsd:enumeration value="Company Board"/>
          <xsd:enumeration value="Expenses"/>
          <xsd:enumeration value="Forum"/>
          <xsd:enumeration value="Group"/>
          <xsd:enumeration value="Lead Members' Meeting"/>
          <xsd:enumeration value="Meeting Dates"/>
          <xsd:enumeration value="Minutes"/>
          <xsd:enumeration value="Outside Bodies"/>
          <xsd:enumeration value="Panel"/>
          <xsd:enumeration value="Political Balances"/>
          <xsd:enumeration value="Report"/>
          <xsd:enumeration value="Special Interest Group"/>
          <xsd:enumeration value="Task and Finish Group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B66399-1F90-4059-8CA7-791FBAB2649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A9ADDF-FB9B-40EF-BCC5-18875901F4B0}">
  <ds:schemaRefs>
    <ds:schemaRef ds:uri="http://purl.org/dc/elements/1.1/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1c8a0e75-f4bc-4eb4-8ed0-578eaea9e1ca"/>
    <ds:schemaRef ds:uri="c8febe6a-14d9-43ab-83c3-c48f478fa47c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6F15C76-C685-423C-A699-F75B1B8809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8a0e75-f4bc-4eb4-8ed0-578eaea9e1ca"/>
    <ds:schemaRef ds:uri="c8febe6a-14d9-43ab-83c3-c48f478fa4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B1185B-49F7-4CC6-B2B4-CC354B520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9D0ED1E8</Template>
  <TotalTime>1</TotalTime>
  <Pages>1</Pages>
  <Words>128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 report template</vt:lpstr>
    </vt:vector>
  </TitlesOfParts>
  <Company>Local Government Association</Company>
  <LinksUpToDate>false</LinksUpToDate>
  <CharactersWithSpaces>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 report template</dc:title>
  <dc:creator>ian.leete</dc:creator>
  <cp:lastModifiedBy>John Wilesmith</cp:lastModifiedBy>
  <cp:revision>4</cp:revision>
  <cp:lastPrinted>2010-08-12T11:06:00Z</cp:lastPrinted>
  <dcterms:created xsi:type="dcterms:W3CDTF">2016-01-08T18:28:00Z</dcterms:created>
  <dcterms:modified xsi:type="dcterms:W3CDTF">2016-01-12T11:35:00Z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C.Type">
    <vt:lpwstr>Agenda item</vt:lpwstr>
  </property>
  <property fmtid="{D5CDD505-2E9C-101B-9397-08002B2CF9AE}" pid="3" name="DC.identifier">
    <vt:lpwstr>LGA</vt:lpwstr>
  </property>
  <property fmtid="{D5CDD505-2E9C-101B-9397-08002B2CF9AE}" pid="4" name="DC.Author">
    <vt:lpwstr>PO</vt:lpwstr>
  </property>
  <property fmtid="{D5CDD505-2E9C-101B-9397-08002B2CF9AE}" pid="5" name="DC.creator">
    <vt:lpwstr>=ME</vt:lpwstr>
  </property>
  <property fmtid="{D5CDD505-2E9C-101B-9397-08002B2CF9AE}" pid="6" name="eGMS.accessibility">
    <vt:lpwstr>WCAG:Double-A</vt:lpwstr>
  </property>
  <property fmtid="{D5CDD505-2E9C-101B-9397-08002B2CF9AE}" pid="7" name="DC.Language">
    <vt:lpwstr>eng</vt:lpwstr>
  </property>
  <property fmtid="{D5CDD505-2E9C-101B-9397-08002B2CF9AE}" pid="8" name="DC.Description">
    <vt:lpwstr>Templates for new LGGroup papers</vt:lpwstr>
  </property>
  <property fmtid="{D5CDD505-2E9C-101B-9397-08002B2CF9AE}" pid="9" name="DC.date.issued">
    <vt:lpwstr>2010-07-19T00:00:00Z</vt:lpwstr>
  </property>
  <property fmtid="{D5CDD505-2E9C-101B-9397-08002B2CF9AE}" pid="10" name="e-GMS.subject.keyword">
    <vt:lpwstr/>
  </property>
  <property fmtid="{D5CDD505-2E9C-101B-9397-08002B2CF9AE}" pid="11" name="Date">
    <vt:lpwstr>2010-07-19T00:00:00Z</vt:lpwstr>
  </property>
  <property fmtid="{D5CDD505-2E9C-101B-9397-08002B2CF9AE}" pid="12" name="Status">
    <vt:lpwstr>[None]</vt:lpwstr>
  </property>
  <property fmtid="{D5CDD505-2E9C-101B-9397-08002B2CF9AE}" pid="13" name="Work area">
    <vt:lpwstr/>
  </property>
  <property fmtid="{D5CDD505-2E9C-101B-9397-08002B2CF9AE}" pid="14" name="Move to Archive">
    <vt:lpwstr>Current</vt:lpwstr>
  </property>
  <property fmtid="{D5CDD505-2E9C-101B-9397-08002B2CF9AE}" pid="15" name="ContentTypeId">
    <vt:lpwstr>0x010100572312C1426F124A968684E7578A94F6</vt:lpwstr>
  </property>
</Properties>
</file>